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18C10" w14:textId="77777777" w:rsidR="00796B11" w:rsidRDefault="009E71DA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32"/>
        </w:rPr>
      </w:pPr>
      <w:r>
        <w:rPr>
          <w:rFonts w:ascii="Calibri" w:eastAsia="Calibri" w:hAnsi="Calibri" w:cs="Calibri"/>
          <w:b/>
          <w:color w:val="000000"/>
          <w:sz w:val="32"/>
        </w:rPr>
        <w:t>Trombinoscope RPE</w:t>
      </w:r>
    </w:p>
    <w:p w14:paraId="672A6659" w14:textId="77777777" w:rsidR="00796B11" w:rsidRDefault="00796B11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641BE1B8" w14:textId="77777777" w:rsidR="00796B11" w:rsidRDefault="009E71D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Veuillez trouver ci-dessous le trombinoscope des représentants des parents d’élève pour l’année 2018/2019</w:t>
      </w:r>
    </w:p>
    <w:p w14:paraId="182BC3D0" w14:textId="77777777" w:rsidR="00796B11" w:rsidRDefault="009E71D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Vous pouvez nous contacter directement, ou déposer vos questions sur l'adresse email des représentants des parents d'élèves </w:t>
      </w:r>
      <w:hyperlink r:id="rId6">
        <w:r>
          <w:rPr>
            <w:rFonts w:ascii="Calibri" w:eastAsia="Calibri" w:hAnsi="Calibri" w:cs="Calibri"/>
            <w:color w:val="0000FF"/>
            <w:sz w:val="24"/>
            <w:u w:val="single"/>
          </w:rPr>
          <w:t>rpedes3fontaines@gmail.com</w:t>
        </w:r>
      </w:hyperlink>
    </w:p>
    <w:p w14:paraId="5DAB6C7B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02EB378F" w14:textId="72042F2A" w:rsidR="00796B11" w:rsidRDefault="0030362F" w:rsidP="0030362F">
      <w:pPr>
        <w:spacing w:after="0" w:line="240" w:lineRule="auto"/>
        <w:ind w:left="720" w:hanging="1287"/>
        <w:rPr>
          <w:rFonts w:ascii="Calibri" w:eastAsia="Calibri" w:hAnsi="Calibri" w:cs="Calibri"/>
          <w:b/>
          <w:color w:val="000000"/>
          <w:sz w:val="24"/>
        </w:rPr>
      </w:pPr>
      <w:r w:rsidRPr="0030362F">
        <w:rPr>
          <w:rFonts w:ascii="Calibri" w:eastAsia="Calibri" w:hAnsi="Calibri" w:cs="Calibri"/>
          <w:b/>
          <w:color w:val="000000"/>
          <w:sz w:val="24"/>
        </w:rPr>
        <w:t>TITULAIRES</w:t>
      </w:r>
      <w:r>
        <w:rPr>
          <w:rFonts w:ascii="Calibri" w:eastAsia="Calibri" w:hAnsi="Calibri" w:cs="Calibri"/>
          <w:b/>
          <w:color w:val="000000"/>
          <w:sz w:val="24"/>
        </w:rPr>
        <w:t> :</w:t>
      </w:r>
    </w:p>
    <w:p w14:paraId="2592607C" w14:textId="77777777" w:rsidR="0030362F" w:rsidRPr="0030362F" w:rsidRDefault="0030362F" w:rsidP="0030362F">
      <w:pPr>
        <w:spacing w:after="0" w:line="240" w:lineRule="auto"/>
        <w:ind w:left="720" w:hanging="1287"/>
        <w:rPr>
          <w:rFonts w:ascii="Calibri" w:eastAsia="Calibri" w:hAnsi="Calibri" w:cs="Calibri"/>
          <w:b/>
          <w:color w:val="000000"/>
          <w:sz w:val="24"/>
        </w:rPr>
      </w:pPr>
    </w:p>
    <w:p w14:paraId="75C361CC" w14:textId="4CFA9DBF" w:rsidR="00796B11" w:rsidRPr="0030362F" w:rsidRDefault="009E71DA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 w:rsidRPr="0030362F">
        <w:rPr>
          <w:rFonts w:ascii="Calibri" w:eastAsia="Calibri" w:hAnsi="Calibri" w:cs="Calibri"/>
          <w:color w:val="000000"/>
          <w:sz w:val="24"/>
        </w:rPr>
        <w:t>Karen PERRETTE parent de Manon en C</w:t>
      </w:r>
      <w:r w:rsidR="00983005" w:rsidRPr="0030362F">
        <w:rPr>
          <w:rFonts w:ascii="Calibri" w:eastAsia="Calibri" w:hAnsi="Calibri" w:cs="Calibri"/>
          <w:color w:val="000000"/>
          <w:sz w:val="24"/>
        </w:rPr>
        <w:t>E1</w:t>
      </w:r>
      <w:r w:rsidRPr="0030362F"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 w:rsidRPr="0030362F">
        <w:rPr>
          <w:rFonts w:ascii="Calibri" w:eastAsia="Calibri" w:hAnsi="Calibri" w:cs="Calibri"/>
          <w:b/>
          <w:color w:val="000000"/>
          <w:sz w:val="24"/>
        </w:rPr>
        <w:t>Allenjoie</w:t>
      </w:r>
      <w:proofErr w:type="spellEnd"/>
    </w:p>
    <w:p w14:paraId="52497B81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Téléphone : 06.03.71.41.94</w:t>
      </w:r>
    </w:p>
    <w:p w14:paraId="6A05A809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object w:dxaOrig="2901" w:dyaOrig="2175" w14:anchorId="5AA77227">
          <v:rect id="rectole0000000000" o:spid="_x0000_i1025" style="width:144.75pt;height:108.75pt" o:ole="" o:preferrelative="t" stroked="f">
            <v:imagedata r:id="rId7" o:title=""/>
          </v:rect>
          <o:OLEObject Type="Embed" ProgID="StaticMetafile" ShapeID="rectole0000000000" DrawAspect="Content" ObjectID="_1603261270" r:id="rId8"/>
        </w:object>
      </w:r>
    </w:p>
    <w:p w14:paraId="5A39BBE3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41C8F396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5C75F7FF" w14:textId="3957ED6D" w:rsidR="00796B11" w:rsidRDefault="009E71DA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Sébastien VINZIA parent de Alicia en </w:t>
      </w:r>
      <w:r w:rsidR="00983005">
        <w:rPr>
          <w:rFonts w:ascii="Calibri" w:eastAsia="Calibri" w:hAnsi="Calibri" w:cs="Calibri"/>
          <w:color w:val="000000"/>
          <w:sz w:val="24"/>
        </w:rPr>
        <w:t>CP</w:t>
      </w:r>
      <w:r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>
        <w:rPr>
          <w:rFonts w:ascii="Calibri" w:eastAsia="Calibri" w:hAnsi="Calibri" w:cs="Calibri"/>
          <w:b/>
          <w:color w:val="000000"/>
          <w:sz w:val="24"/>
        </w:rPr>
        <w:t>Dambenois</w:t>
      </w:r>
      <w:proofErr w:type="spellEnd"/>
    </w:p>
    <w:p w14:paraId="732B4FF0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</w:rPr>
        <w:t>Téléphone : 06.63.35.89.55</w:t>
      </w:r>
    </w:p>
    <w:p w14:paraId="72A3D3EC" w14:textId="1B5547B6" w:rsidR="00796B11" w:rsidRDefault="00C66183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31ACE4AA" wp14:editId="710CE981">
            <wp:extent cx="1419225" cy="1838542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4_2030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2" cy="183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AE05" w14:textId="5429B2FB" w:rsidR="00796B11" w:rsidRDefault="00796B11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3DEEC669" w14:textId="77777777" w:rsidR="00796B11" w:rsidRDefault="00796B11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1768ADC2" w14:textId="7C6845DE" w:rsidR="00796B11" w:rsidRDefault="009E71DA">
      <w:pPr>
        <w:numPr>
          <w:ilvl w:val="0"/>
          <w:numId w:val="5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 w:rsidRPr="0030362F">
        <w:rPr>
          <w:rFonts w:ascii="Calibri" w:eastAsia="Calibri" w:hAnsi="Calibri" w:cs="Calibri"/>
          <w:color w:val="000000"/>
          <w:sz w:val="24"/>
        </w:rPr>
        <w:t xml:space="preserve">Mounir AZEGGOUAR parent de Nathan en </w:t>
      </w:r>
      <w:r w:rsidR="00983005" w:rsidRPr="0030362F">
        <w:rPr>
          <w:rFonts w:ascii="Calibri" w:eastAsia="Calibri" w:hAnsi="Calibri" w:cs="Calibri"/>
          <w:color w:val="000000"/>
          <w:sz w:val="24"/>
        </w:rPr>
        <w:t>CP</w:t>
      </w:r>
      <w:r w:rsidRPr="0030362F"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 w:rsidRPr="0030362F">
        <w:rPr>
          <w:rFonts w:ascii="Calibri" w:eastAsia="Calibri" w:hAnsi="Calibri" w:cs="Calibri"/>
          <w:color w:val="000000"/>
          <w:sz w:val="24"/>
        </w:rPr>
        <w:t>Dambenois</w:t>
      </w:r>
      <w:proofErr w:type="spellEnd"/>
    </w:p>
    <w:p w14:paraId="25C15820" w14:textId="0856CEBD" w:rsidR="003D59A4" w:rsidRPr="0030362F" w:rsidRDefault="003D59A4" w:rsidP="003D59A4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52 05 21 98</w:t>
      </w:r>
    </w:p>
    <w:p w14:paraId="3C4BF716" w14:textId="77777777" w:rsidR="00796B11" w:rsidRDefault="009E71D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</w:t>
      </w:r>
      <w:r>
        <w:object w:dxaOrig="1795" w:dyaOrig="2139" w14:anchorId="5E512C20">
          <v:rect id="rectole0000000004" o:spid="_x0000_i1026" style="width:90pt;height:107.25pt" o:ole="" o:preferrelative="t" stroked="f">
            <v:imagedata r:id="rId10" o:title=""/>
          </v:rect>
          <o:OLEObject Type="Embed" ProgID="StaticMetafile" ShapeID="rectole0000000004" DrawAspect="Content" ObjectID="_1603261271" r:id="rId11"/>
        </w:object>
      </w:r>
    </w:p>
    <w:p w14:paraId="3656B9AB" w14:textId="77777777" w:rsidR="00796B11" w:rsidRDefault="00796B11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6994FCCC" w14:textId="77777777" w:rsidR="00796B11" w:rsidRDefault="009E71DA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</w:t>
      </w:r>
    </w:p>
    <w:p w14:paraId="7B8C4332" w14:textId="77777777" w:rsidR="0030362F" w:rsidRDefault="0030362F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4EFAC050" w14:textId="77777777" w:rsidR="0030362F" w:rsidRDefault="0030362F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04B08D51" w14:textId="77777777" w:rsidR="0030362F" w:rsidRDefault="0030362F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0429FE26" w14:textId="77777777" w:rsidR="0030362F" w:rsidRDefault="0030362F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01CA13D3" w14:textId="77777777" w:rsidR="00C66183" w:rsidRDefault="00C66183" w:rsidP="00C66183">
      <w:pPr>
        <w:spacing w:after="0" w:line="240" w:lineRule="auto"/>
        <w:ind w:left="720"/>
        <w:rPr>
          <w:rFonts w:ascii="Calibri" w:eastAsia="Calibri" w:hAnsi="Calibri" w:cs="Calibri"/>
          <w:color w:val="F79646" w:themeColor="accent6"/>
          <w:sz w:val="24"/>
          <w:szCs w:val="24"/>
        </w:rPr>
      </w:pPr>
    </w:p>
    <w:p w14:paraId="610CF110" w14:textId="77777777" w:rsidR="00C66183" w:rsidRPr="00C66183" w:rsidRDefault="00C66183" w:rsidP="00C66183">
      <w:pPr>
        <w:spacing w:after="0" w:line="240" w:lineRule="auto"/>
        <w:ind w:left="720"/>
        <w:rPr>
          <w:rFonts w:ascii="Calibri" w:eastAsia="Calibri" w:hAnsi="Calibri" w:cs="Calibri"/>
          <w:color w:val="F79646" w:themeColor="accent6"/>
          <w:sz w:val="24"/>
          <w:szCs w:val="24"/>
        </w:rPr>
      </w:pPr>
    </w:p>
    <w:p w14:paraId="7B349303" w14:textId="354D51CD" w:rsidR="00796B11" w:rsidRPr="00C66183" w:rsidRDefault="009E71DA" w:rsidP="56F8516B">
      <w:pPr>
        <w:numPr>
          <w:ilvl w:val="0"/>
          <w:numId w:val="6"/>
        </w:numPr>
        <w:spacing w:after="0" w:line="240" w:lineRule="auto"/>
        <w:ind w:left="720" w:hanging="360"/>
        <w:rPr>
          <w:rFonts w:ascii="Calibri" w:eastAsia="Calibri" w:hAnsi="Calibri" w:cs="Calibri"/>
          <w:sz w:val="24"/>
          <w:szCs w:val="24"/>
        </w:rPr>
      </w:pPr>
      <w:r w:rsidRPr="00C66183">
        <w:rPr>
          <w:rFonts w:ascii="Calibri" w:eastAsia="Calibri" w:hAnsi="Calibri" w:cs="Calibri"/>
          <w:sz w:val="24"/>
          <w:szCs w:val="24"/>
        </w:rPr>
        <w:t xml:space="preserve">Emilie </w:t>
      </w:r>
      <w:r w:rsidR="001C4277">
        <w:rPr>
          <w:rFonts w:ascii="Calibri" w:eastAsia="Calibri" w:hAnsi="Calibri" w:cs="Calibri"/>
          <w:sz w:val="24"/>
          <w:szCs w:val="24"/>
        </w:rPr>
        <w:t>BAVEREL</w:t>
      </w:r>
      <w:r w:rsidRPr="00C66183">
        <w:rPr>
          <w:rFonts w:ascii="Calibri" w:eastAsia="Calibri" w:hAnsi="Calibri" w:cs="Calibri"/>
          <w:sz w:val="24"/>
          <w:szCs w:val="24"/>
        </w:rPr>
        <w:t xml:space="preserve"> parent de Lou Ann CE2 à </w:t>
      </w:r>
      <w:proofErr w:type="spellStart"/>
      <w:r w:rsidRPr="00C66183">
        <w:rPr>
          <w:rFonts w:ascii="Calibri" w:eastAsia="Calibri" w:hAnsi="Calibri" w:cs="Calibri"/>
          <w:sz w:val="24"/>
          <w:szCs w:val="24"/>
        </w:rPr>
        <w:t>Dambenois</w:t>
      </w:r>
      <w:proofErr w:type="spellEnd"/>
      <w:r w:rsidRPr="00C66183">
        <w:rPr>
          <w:rFonts w:ascii="Calibri" w:eastAsia="Calibri" w:hAnsi="Calibri" w:cs="Calibri"/>
          <w:sz w:val="24"/>
          <w:szCs w:val="24"/>
        </w:rPr>
        <w:t xml:space="preserve"> et </w:t>
      </w:r>
      <w:proofErr w:type="spellStart"/>
      <w:r w:rsidRPr="00C66183">
        <w:rPr>
          <w:rFonts w:ascii="Calibri" w:eastAsia="Calibri" w:hAnsi="Calibri" w:cs="Calibri"/>
          <w:sz w:val="24"/>
          <w:szCs w:val="24"/>
        </w:rPr>
        <w:t>Louna</w:t>
      </w:r>
      <w:proofErr w:type="spellEnd"/>
      <w:r w:rsidRPr="00C66183">
        <w:rPr>
          <w:rFonts w:ascii="Calibri" w:eastAsia="Calibri" w:hAnsi="Calibri" w:cs="Calibri"/>
          <w:sz w:val="24"/>
          <w:szCs w:val="24"/>
        </w:rPr>
        <w:t xml:space="preserve"> en CP à </w:t>
      </w:r>
      <w:proofErr w:type="spellStart"/>
      <w:r w:rsidRPr="00C66183">
        <w:rPr>
          <w:rFonts w:ascii="Calibri" w:eastAsia="Calibri" w:hAnsi="Calibri" w:cs="Calibri"/>
          <w:sz w:val="24"/>
          <w:szCs w:val="24"/>
        </w:rPr>
        <w:t>Dambenois</w:t>
      </w:r>
      <w:proofErr w:type="spellEnd"/>
      <w:r w:rsidRPr="00C66183">
        <w:rPr>
          <w:rFonts w:ascii="Calibri" w:eastAsia="Calibri" w:hAnsi="Calibri" w:cs="Calibri"/>
          <w:sz w:val="24"/>
          <w:szCs w:val="24"/>
        </w:rPr>
        <w:t>.</w:t>
      </w:r>
    </w:p>
    <w:p w14:paraId="55C89640" w14:textId="780ECE3D" w:rsidR="56F8516B" w:rsidRDefault="56F8516B" w:rsidP="56F8516B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7D3FC2FA" wp14:editId="4D81FD3E">
            <wp:extent cx="1724025" cy="1882577"/>
            <wp:effectExtent l="0" t="0" r="0" b="0"/>
            <wp:docPr id="1710924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53128261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6DF32D87" w14:textId="6966CFDD" w:rsidR="00796B11" w:rsidRPr="002C10FA" w:rsidRDefault="009E71DA">
      <w:pPr>
        <w:numPr>
          <w:ilvl w:val="0"/>
          <w:numId w:val="7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 w:rsidRPr="002C10FA">
        <w:rPr>
          <w:rFonts w:ascii="Calibri" w:eastAsia="Calibri" w:hAnsi="Calibri" w:cs="Calibri"/>
          <w:color w:val="000000"/>
          <w:sz w:val="24"/>
        </w:rPr>
        <w:t>Roger PRANDO  parent de Manon et Elsa  en  classe de C</w:t>
      </w:r>
      <w:r w:rsidR="0030362F" w:rsidRPr="002C10FA">
        <w:rPr>
          <w:rFonts w:ascii="Calibri" w:eastAsia="Calibri" w:hAnsi="Calibri" w:cs="Calibri"/>
          <w:color w:val="000000"/>
          <w:sz w:val="24"/>
        </w:rPr>
        <w:t>E1</w:t>
      </w:r>
      <w:r w:rsidRPr="002C10FA"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 w:rsidRPr="002C10FA">
        <w:rPr>
          <w:rFonts w:ascii="Calibri" w:eastAsia="Calibri" w:hAnsi="Calibri" w:cs="Calibri"/>
          <w:color w:val="000000"/>
          <w:sz w:val="24"/>
        </w:rPr>
        <w:t>Allenjoie</w:t>
      </w:r>
      <w:proofErr w:type="spellEnd"/>
      <w:r w:rsidRPr="002C10FA">
        <w:rPr>
          <w:rFonts w:ascii="Calibri" w:eastAsia="Calibri" w:hAnsi="Calibri" w:cs="Calibri"/>
          <w:color w:val="000000"/>
          <w:sz w:val="24"/>
        </w:rPr>
        <w:t xml:space="preserve">. </w:t>
      </w:r>
    </w:p>
    <w:p w14:paraId="4782FC2A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30 20 14 29</w:t>
      </w:r>
    </w:p>
    <w:p w14:paraId="62486C05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object w:dxaOrig="2164" w:dyaOrig="2895" w14:anchorId="0DD9E022">
          <v:rect id="rectole0000000006" o:spid="_x0000_i1027" style="width:108pt;height:144.75pt" o:ole="" o:preferrelative="t" stroked="f">
            <v:imagedata r:id="rId13" o:title=""/>
          </v:rect>
          <o:OLEObject Type="Embed" ProgID="StaticMetafile" ShapeID="rectole0000000006" DrawAspect="Content" ObjectID="_1603261272" r:id="rId14"/>
        </w:object>
      </w:r>
    </w:p>
    <w:p w14:paraId="4101652C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4B99056E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32BCB189" w14:textId="7A1BB926" w:rsidR="00796B11" w:rsidRDefault="009E71DA">
      <w:pPr>
        <w:numPr>
          <w:ilvl w:val="0"/>
          <w:numId w:val="8"/>
        </w:numPr>
        <w:spacing w:after="0" w:line="240" w:lineRule="auto"/>
        <w:ind w:left="713" w:hanging="435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Aline JANDOT, parent de Noémie en CM</w:t>
      </w:r>
      <w:r w:rsidR="005820A0">
        <w:rPr>
          <w:rFonts w:ascii="Calibri" w:eastAsia="Calibri" w:hAnsi="Calibri" w:cs="Calibri"/>
          <w:color w:val="000000"/>
          <w:sz w:val="24"/>
        </w:rPr>
        <w:t>2</w:t>
      </w:r>
      <w:r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 w:rsidR="005820A0">
        <w:rPr>
          <w:rFonts w:ascii="Calibri" w:eastAsia="Calibri" w:hAnsi="Calibri" w:cs="Calibri"/>
          <w:color w:val="000000"/>
          <w:sz w:val="24"/>
        </w:rPr>
        <w:t>Brognard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et de Gaétan en </w:t>
      </w:r>
      <w:r w:rsidR="005820A0">
        <w:rPr>
          <w:rFonts w:ascii="Calibri" w:eastAsia="Calibri" w:hAnsi="Calibri" w:cs="Calibri"/>
          <w:color w:val="000000"/>
          <w:sz w:val="24"/>
        </w:rPr>
        <w:t>CP</w:t>
      </w:r>
      <w:r>
        <w:rPr>
          <w:rFonts w:ascii="Calibri" w:eastAsia="Calibri" w:hAnsi="Calibri" w:cs="Calibri"/>
          <w:color w:val="000000"/>
          <w:sz w:val="24"/>
        </w:rPr>
        <w:t xml:space="preserve">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Dambenois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5C775384" w14:textId="77777777" w:rsidR="00796B11" w:rsidRDefault="009E71DA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</w:rPr>
        <w:t>tél</w:t>
      </w:r>
      <w:proofErr w:type="gramEnd"/>
      <w:r>
        <w:rPr>
          <w:rFonts w:ascii="Calibri" w:eastAsia="Calibri" w:hAnsi="Calibri" w:cs="Calibri"/>
          <w:color w:val="000000"/>
          <w:sz w:val="24"/>
        </w:rPr>
        <w:t xml:space="preserve"> : 06 71 58 32 08</w:t>
      </w:r>
    </w:p>
    <w:p w14:paraId="29D6B04F" w14:textId="6A61FDC5" w:rsidR="00796B11" w:rsidRDefault="001E396C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5A31FDD9" wp14:editId="648FC0F7">
            <wp:extent cx="1457325" cy="2029895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548916816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3"/>
                    <a:stretch/>
                  </pic:blipFill>
                  <pic:spPr bwMode="auto">
                    <a:xfrm>
                      <a:off x="0" y="0"/>
                      <a:ext cx="1459376" cy="203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9C43A" w14:textId="77777777" w:rsidR="00796B11" w:rsidRDefault="00796B11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4DDBEF00" w14:textId="77777777" w:rsidR="00796B11" w:rsidRDefault="00796B11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6FF920C2" w14:textId="77777777" w:rsidR="00C66183" w:rsidRDefault="00C66183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436AA08C" w14:textId="77777777" w:rsidR="00C66183" w:rsidRDefault="00C66183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6C9DEE41" w14:textId="77777777" w:rsidR="00C66183" w:rsidRDefault="00C66183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5A07A13D" w14:textId="77777777" w:rsidR="0030362F" w:rsidRDefault="0030362F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71C18C28" w14:textId="77777777" w:rsidR="0030362F" w:rsidRDefault="0030362F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0B5340E8" w14:textId="77777777" w:rsidR="0030362F" w:rsidRDefault="0030362F">
      <w:pPr>
        <w:spacing w:after="0" w:line="240" w:lineRule="auto"/>
        <w:ind w:firstLine="720"/>
        <w:rPr>
          <w:rFonts w:ascii="Calibri" w:eastAsia="Calibri" w:hAnsi="Calibri" w:cs="Calibri"/>
          <w:color w:val="000000"/>
          <w:sz w:val="24"/>
        </w:rPr>
      </w:pPr>
    </w:p>
    <w:p w14:paraId="1D5BA4EF" w14:textId="20F8A630" w:rsidR="00796B11" w:rsidRPr="002C10FA" w:rsidRDefault="009E71DA">
      <w:pPr>
        <w:numPr>
          <w:ilvl w:val="0"/>
          <w:numId w:val="9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 w:rsidRPr="002C10FA">
        <w:rPr>
          <w:rFonts w:ascii="Calibri" w:eastAsia="Calibri" w:hAnsi="Calibri" w:cs="Calibri"/>
          <w:color w:val="000000"/>
          <w:sz w:val="24"/>
        </w:rPr>
        <w:t>Lionel RICHARD parent de Julian CE</w:t>
      </w:r>
      <w:r w:rsidR="001C4277">
        <w:rPr>
          <w:rFonts w:ascii="Calibri" w:eastAsia="Calibri" w:hAnsi="Calibri" w:cs="Calibri"/>
          <w:color w:val="000000"/>
          <w:sz w:val="24"/>
        </w:rPr>
        <w:t>2</w:t>
      </w:r>
      <w:r w:rsidRPr="002C10FA">
        <w:rPr>
          <w:rFonts w:ascii="Calibri" w:eastAsia="Calibri" w:hAnsi="Calibri" w:cs="Calibri"/>
          <w:color w:val="000000"/>
          <w:sz w:val="24"/>
        </w:rPr>
        <w:t xml:space="preserve"> </w:t>
      </w:r>
      <w:proofErr w:type="gramStart"/>
      <w:r w:rsidRPr="002C10FA">
        <w:rPr>
          <w:rFonts w:ascii="Calibri" w:eastAsia="Calibri" w:hAnsi="Calibri" w:cs="Calibri"/>
          <w:color w:val="000000"/>
          <w:sz w:val="24"/>
        </w:rPr>
        <w:t xml:space="preserve">( </w:t>
      </w:r>
      <w:proofErr w:type="spellStart"/>
      <w:r w:rsidRPr="002C10FA">
        <w:rPr>
          <w:rFonts w:ascii="Calibri" w:eastAsia="Calibri" w:hAnsi="Calibri" w:cs="Calibri"/>
          <w:color w:val="000000"/>
          <w:sz w:val="24"/>
        </w:rPr>
        <w:t>Dambenois</w:t>
      </w:r>
      <w:proofErr w:type="spellEnd"/>
      <w:proofErr w:type="gramEnd"/>
      <w:r w:rsidRPr="002C10FA">
        <w:rPr>
          <w:rFonts w:ascii="Calibri" w:eastAsia="Calibri" w:hAnsi="Calibri" w:cs="Calibri"/>
          <w:color w:val="000000"/>
          <w:sz w:val="24"/>
        </w:rPr>
        <w:t xml:space="preserve">) et Manon </w:t>
      </w:r>
      <w:r w:rsidR="001C4277">
        <w:rPr>
          <w:rFonts w:ascii="Calibri" w:eastAsia="Calibri" w:hAnsi="Calibri" w:cs="Calibri"/>
          <w:color w:val="000000"/>
          <w:sz w:val="24"/>
        </w:rPr>
        <w:t>G</w:t>
      </w:r>
      <w:r w:rsidRPr="002C10FA">
        <w:rPr>
          <w:rFonts w:ascii="Calibri" w:eastAsia="Calibri" w:hAnsi="Calibri" w:cs="Calibri"/>
          <w:color w:val="000000"/>
          <w:sz w:val="24"/>
        </w:rPr>
        <w:t>S (</w:t>
      </w:r>
      <w:proofErr w:type="spellStart"/>
      <w:r w:rsidR="001C4277">
        <w:rPr>
          <w:rFonts w:ascii="Calibri" w:eastAsia="Calibri" w:hAnsi="Calibri" w:cs="Calibri"/>
          <w:color w:val="000000"/>
          <w:sz w:val="24"/>
        </w:rPr>
        <w:t>Dambenois</w:t>
      </w:r>
      <w:proofErr w:type="spellEnd"/>
      <w:r w:rsidRPr="002C10FA">
        <w:rPr>
          <w:rFonts w:ascii="Calibri" w:eastAsia="Calibri" w:hAnsi="Calibri" w:cs="Calibri"/>
          <w:color w:val="000000"/>
          <w:sz w:val="24"/>
        </w:rPr>
        <w:t>)</w:t>
      </w:r>
    </w:p>
    <w:p w14:paraId="21033EC8" w14:textId="7E0C3814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Téléphone : 06.74.06.12.34</w:t>
      </w:r>
      <w:r w:rsidR="001C4277">
        <w:rPr>
          <w:rFonts w:ascii="Calibri" w:eastAsia="Calibri" w:hAnsi="Calibri" w:cs="Calibri"/>
          <w:color w:val="000000"/>
          <w:sz w:val="24"/>
        </w:rPr>
        <w:t xml:space="preserve"> / 07 62 73 44 46</w:t>
      </w:r>
      <w:bookmarkStart w:id="0" w:name="_GoBack"/>
      <w:bookmarkEnd w:id="0"/>
    </w:p>
    <w:p w14:paraId="3461D779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</w:rPr>
      </w:pPr>
      <w:r>
        <w:object w:dxaOrig="1569" w:dyaOrig="2534" w14:anchorId="082A300B">
          <v:rect id="rectole0000000008" o:spid="_x0000_i1028" style="width:78.75pt;height:126.75pt" o:ole="" o:preferrelative="t" stroked="f">
            <v:imagedata r:id="rId16" o:title=""/>
          </v:rect>
          <o:OLEObject Type="Embed" ProgID="StaticMetafile" ShapeID="rectole0000000008" DrawAspect="Content" ObjectID="_1603261273" r:id="rId17"/>
        </w:object>
      </w:r>
    </w:p>
    <w:p w14:paraId="3CF2D8B6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4273A359" w14:textId="77777777" w:rsidR="0030362F" w:rsidRDefault="0030362F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2AF5BF47" w14:textId="77777777" w:rsidR="00796B11" w:rsidRDefault="009E71DA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•     Catherine BAZIN, parent de </w:t>
      </w:r>
      <w:proofErr w:type="spellStart"/>
      <w:r>
        <w:rPr>
          <w:rFonts w:ascii="Calibri" w:eastAsia="Calibri" w:hAnsi="Calibri" w:cs="Calibri"/>
          <w:color w:val="000000"/>
          <w:sz w:val="24"/>
        </w:rPr>
        <w:t>Maé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en CM1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Brognard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et de </w:t>
      </w:r>
      <w:proofErr w:type="spellStart"/>
      <w:r>
        <w:rPr>
          <w:rFonts w:ascii="Calibri" w:eastAsia="Calibri" w:hAnsi="Calibri" w:cs="Calibri"/>
          <w:color w:val="000000"/>
          <w:sz w:val="24"/>
        </w:rPr>
        <w:t>Téa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en CP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Dambenois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1FC39945" w14:textId="77777777" w:rsidR="00796B11" w:rsidRDefault="009E71DA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object w:dxaOrig="1709" w:dyaOrig="2340" w14:anchorId="28466E05">
          <v:rect id="rectole0000000009" o:spid="_x0000_i1029" style="width:85.5pt;height:117pt" o:ole="" o:preferrelative="t" stroked="f">
            <v:imagedata r:id="rId18" o:title=""/>
          </v:rect>
          <o:OLEObject Type="Embed" ProgID="StaticMetafile" ShapeID="rectole0000000009" DrawAspect="Content" ObjectID="_1603261274" r:id="rId19"/>
        </w:object>
      </w:r>
    </w:p>
    <w:p w14:paraId="0562CB0E" w14:textId="77777777" w:rsidR="00796B11" w:rsidRDefault="00796B11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447027FF" w14:textId="77777777" w:rsidR="0030362F" w:rsidRDefault="0030362F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73E65009" w14:textId="146AAD42" w:rsidR="0030362F" w:rsidRPr="0030362F" w:rsidRDefault="0030362F" w:rsidP="0030362F">
      <w:pPr>
        <w:spacing w:after="0" w:line="240" w:lineRule="auto"/>
        <w:ind w:left="720" w:hanging="1287"/>
        <w:rPr>
          <w:rFonts w:ascii="Calibri" w:eastAsia="Calibri" w:hAnsi="Calibri" w:cs="Calibri"/>
          <w:b/>
          <w:color w:val="000000"/>
          <w:sz w:val="24"/>
        </w:rPr>
      </w:pPr>
      <w:r w:rsidRPr="0030362F">
        <w:rPr>
          <w:rFonts w:ascii="Calibri" w:eastAsia="Calibri" w:hAnsi="Calibri" w:cs="Calibri"/>
          <w:b/>
          <w:color w:val="000000"/>
          <w:sz w:val="24"/>
        </w:rPr>
        <w:t>SUPPLEANTS</w:t>
      </w:r>
      <w:r>
        <w:rPr>
          <w:rFonts w:ascii="Calibri" w:eastAsia="Calibri" w:hAnsi="Calibri" w:cs="Calibri"/>
          <w:b/>
          <w:color w:val="000000"/>
          <w:sz w:val="24"/>
        </w:rPr>
        <w:t> :</w:t>
      </w:r>
    </w:p>
    <w:p w14:paraId="65994C8C" w14:textId="77777777" w:rsidR="0030362F" w:rsidRDefault="0030362F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0B1DAE95" w14:textId="77777777" w:rsidR="0030362F" w:rsidRPr="002C10FA" w:rsidRDefault="0030362F" w:rsidP="0030362F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color w:val="000000"/>
          <w:sz w:val="24"/>
        </w:rPr>
      </w:pPr>
      <w:r w:rsidRPr="002C10FA">
        <w:rPr>
          <w:rFonts w:ascii="Calibri" w:eastAsia="Calibri" w:hAnsi="Calibri" w:cs="Calibri"/>
          <w:color w:val="000000"/>
          <w:sz w:val="24"/>
        </w:rPr>
        <w:t xml:space="preserve">Eva DA SILVA parent de Gabriel en CM1 à </w:t>
      </w:r>
      <w:proofErr w:type="spellStart"/>
      <w:r w:rsidRPr="002C10FA">
        <w:rPr>
          <w:rFonts w:ascii="Calibri" w:eastAsia="Calibri" w:hAnsi="Calibri" w:cs="Calibri"/>
          <w:color w:val="000000"/>
          <w:sz w:val="24"/>
        </w:rPr>
        <w:t>Brognard</w:t>
      </w:r>
      <w:proofErr w:type="spellEnd"/>
    </w:p>
    <w:p w14:paraId="0CBF512A" w14:textId="77777777" w:rsidR="0030362F" w:rsidRPr="0030362F" w:rsidRDefault="0030362F" w:rsidP="0030362F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  <w:highlight w:val="yellow"/>
        </w:rPr>
      </w:pPr>
    </w:p>
    <w:p w14:paraId="2299733A" w14:textId="77777777" w:rsidR="0030362F" w:rsidRDefault="0030362F" w:rsidP="0030362F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  <w:r>
        <w:object w:dxaOrig="2103" w:dyaOrig="2806" w14:anchorId="5B7DFB47">
          <v:rect id="rectole0000000002" o:spid="_x0000_i1030" style="width:105pt;height:140.25pt" o:ole="" o:preferrelative="t" stroked="f">
            <v:imagedata r:id="rId20" o:title=""/>
          </v:rect>
          <o:OLEObject Type="Embed" ProgID="StaticMetafile" ShapeID="rectole0000000002" DrawAspect="Content" ObjectID="_1603261275" r:id="rId21"/>
        </w:object>
      </w:r>
    </w:p>
    <w:p w14:paraId="7186CD46" w14:textId="77777777" w:rsidR="0030362F" w:rsidRDefault="0030362F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0DA0D2FC" w14:textId="77777777" w:rsidR="00F81829" w:rsidRDefault="00F81829">
      <w:pPr>
        <w:spacing w:after="0" w:line="240" w:lineRule="auto"/>
        <w:ind w:left="720"/>
        <w:rPr>
          <w:rFonts w:ascii="Calibri" w:eastAsia="Calibri" w:hAnsi="Calibri" w:cs="Calibri"/>
          <w:color w:val="000000"/>
          <w:sz w:val="24"/>
        </w:rPr>
      </w:pPr>
    </w:p>
    <w:p w14:paraId="4E00CE82" w14:textId="4C0E63D6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•     Céline SCHEFFER, parent d’Elliott en Petite section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Allenjoie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57945BA9" w14:textId="53FB6FB4" w:rsidR="00C66183" w:rsidRDefault="00C66183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31 79 68 67</w:t>
      </w:r>
    </w:p>
    <w:p w14:paraId="6463DFE6" w14:textId="4C516A93" w:rsidR="00983005" w:rsidRDefault="001E396C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          </w:t>
      </w:r>
      <w:r w:rsidR="00C66183"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438877F2" wp14:editId="656E67E3">
            <wp:extent cx="1143000" cy="1143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c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5849" w14:textId="77777777" w:rsidR="00983005" w:rsidRDefault="0098300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513036B4" w14:textId="77777777" w:rsidR="0030362F" w:rsidRDefault="0030362F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14:paraId="0705FF52" w14:textId="30E5C8C6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•     Nathalie HENRY, parent de Léa en CE1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Allenjoie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et Ethan en Moyenne section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Dambenois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13E51475" w14:textId="6DCAEF6F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09 96 82 56</w:t>
      </w:r>
    </w:p>
    <w:p w14:paraId="564E8EE4" w14:textId="601B785D" w:rsidR="00983005" w:rsidRDefault="0030362F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18E57F39" wp14:editId="1AB00DF5">
            <wp:extent cx="1485900" cy="13608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1_12041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15" cy="13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4006" w14:textId="77777777" w:rsidR="0030362F" w:rsidRDefault="0030362F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</w:p>
    <w:p w14:paraId="39B62459" w14:textId="77777777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•     </w:t>
      </w:r>
      <w:proofErr w:type="spellStart"/>
      <w:r>
        <w:rPr>
          <w:rFonts w:ascii="Calibri" w:eastAsia="Calibri" w:hAnsi="Calibri" w:cs="Calibri"/>
          <w:color w:val="000000"/>
          <w:sz w:val="24"/>
        </w:rPr>
        <w:t>Mélody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RICHE, parent de Nina en PS/MS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Allenjoie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4"/>
        </w:rPr>
        <w:t>Cassyan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et William en GS/CP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Allenjoie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également</w:t>
      </w:r>
    </w:p>
    <w:p w14:paraId="791C96DF" w14:textId="24943EEB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75 12 75 95</w:t>
      </w:r>
    </w:p>
    <w:p w14:paraId="0AFC80C7" w14:textId="04BE2389" w:rsidR="00983005" w:rsidRDefault="00983005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0D65DFBE" wp14:editId="18452C81">
            <wp:extent cx="1114581" cy="15242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2D6A" w14:textId="77777777" w:rsidR="00C66183" w:rsidRDefault="00C66183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</w:p>
    <w:p w14:paraId="1D99368B" w14:textId="77777777" w:rsidR="00C66183" w:rsidRDefault="00C66183" w:rsidP="00983005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</w:p>
    <w:p w14:paraId="148648FE" w14:textId="40BC3BBC" w:rsidR="001E396C" w:rsidRDefault="001E396C" w:rsidP="001E396C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•     Alexandre BLANC parent de Célia en PS à </w:t>
      </w:r>
      <w:proofErr w:type="spellStart"/>
      <w:r>
        <w:rPr>
          <w:rFonts w:ascii="Calibri" w:eastAsia="Calibri" w:hAnsi="Calibri" w:cs="Calibri"/>
          <w:color w:val="000000"/>
          <w:sz w:val="24"/>
        </w:rPr>
        <w:t>Dambenois</w:t>
      </w:r>
      <w:proofErr w:type="spellEnd"/>
    </w:p>
    <w:p w14:paraId="7EAAEF44" w14:textId="77777777" w:rsidR="001E396C" w:rsidRDefault="001E396C" w:rsidP="001E396C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Tél : 06 66 08 96 89</w:t>
      </w:r>
    </w:p>
    <w:p w14:paraId="7EAA1057" w14:textId="77777777" w:rsidR="001E396C" w:rsidRDefault="001E396C" w:rsidP="001E396C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</w:p>
    <w:p w14:paraId="5D41D78F" w14:textId="339D9DD1" w:rsidR="001E396C" w:rsidRDefault="001E396C" w:rsidP="001E396C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    </w:t>
      </w:r>
      <w:r>
        <w:rPr>
          <w:rFonts w:ascii="Calibri" w:eastAsia="Calibri" w:hAnsi="Calibri" w:cs="Calibri"/>
          <w:noProof/>
          <w:color w:val="000000"/>
          <w:sz w:val="24"/>
        </w:rPr>
        <w:drawing>
          <wp:inline distT="0" distB="0" distL="0" distR="0" wp14:anchorId="061FFF00" wp14:editId="078C7CD5">
            <wp:extent cx="1762125" cy="1828800"/>
            <wp:effectExtent l="0" t="0" r="9525" b="0"/>
            <wp:docPr id="6" name="Image 6" descr="Mr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Mr Blan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D6AE" w14:textId="14AFF9E0" w:rsidR="00C66183" w:rsidRDefault="00C66183" w:rsidP="00C66183">
      <w:pPr>
        <w:spacing w:after="0" w:line="240" w:lineRule="auto"/>
        <w:ind w:left="284"/>
        <w:rPr>
          <w:rFonts w:ascii="Calibri" w:eastAsia="Calibri" w:hAnsi="Calibri" w:cs="Calibri"/>
          <w:color w:val="000000"/>
          <w:sz w:val="24"/>
        </w:rPr>
      </w:pPr>
    </w:p>
    <w:p w14:paraId="757E3D63" w14:textId="77777777" w:rsidR="00983005" w:rsidRDefault="00983005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sectPr w:rsidR="00983005" w:rsidSect="00C66183">
      <w:pgSz w:w="12240" w:h="15840"/>
      <w:pgMar w:top="709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1D4"/>
    <w:multiLevelType w:val="multilevel"/>
    <w:tmpl w:val="4CB2C7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6B203F"/>
    <w:multiLevelType w:val="multilevel"/>
    <w:tmpl w:val="89AE8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4A0EC4"/>
    <w:multiLevelType w:val="multilevel"/>
    <w:tmpl w:val="64FEE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4B05B3"/>
    <w:multiLevelType w:val="multilevel"/>
    <w:tmpl w:val="CBDC53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65629D"/>
    <w:multiLevelType w:val="multilevel"/>
    <w:tmpl w:val="D1EA91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A141FB"/>
    <w:multiLevelType w:val="multilevel"/>
    <w:tmpl w:val="F34A28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BB5294"/>
    <w:multiLevelType w:val="multilevel"/>
    <w:tmpl w:val="98C8C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E75B09"/>
    <w:multiLevelType w:val="multilevel"/>
    <w:tmpl w:val="774873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9C494F"/>
    <w:multiLevelType w:val="multilevel"/>
    <w:tmpl w:val="59E29D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F8516B"/>
    <w:rsid w:val="001C4277"/>
    <w:rsid w:val="001E396C"/>
    <w:rsid w:val="002C10FA"/>
    <w:rsid w:val="0030362F"/>
    <w:rsid w:val="003D59A4"/>
    <w:rsid w:val="005554DE"/>
    <w:rsid w:val="005820A0"/>
    <w:rsid w:val="00796B11"/>
    <w:rsid w:val="00983005"/>
    <w:rsid w:val="009E71DA"/>
    <w:rsid w:val="00C66183"/>
    <w:rsid w:val="00F81829"/>
    <w:rsid w:val="56F8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34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rpedes3fontaines@gmail.com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oleObject" Target="embeddings/oleObject3.bin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904B4FEF.dotm</Template>
  <TotalTime>41</TotalTime>
  <Pages>4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JANDOT 253</dc:creator>
  <cp:lastModifiedBy>Aline JANDOT 253</cp:lastModifiedBy>
  <cp:revision>9</cp:revision>
  <dcterms:created xsi:type="dcterms:W3CDTF">2018-10-24T07:05:00Z</dcterms:created>
  <dcterms:modified xsi:type="dcterms:W3CDTF">2018-11-09T08:35:00Z</dcterms:modified>
</cp:coreProperties>
</file>